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19C4DFE9" w:rsidR="00F66C44" w:rsidRDefault="00C16A93" w:rsidP="009A4CCD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B23D56D" wp14:editId="2B71F078">
            <wp:simplePos x="0" y="0"/>
            <wp:positionH relativeFrom="page">
              <wp:align>right</wp:align>
            </wp:positionH>
            <wp:positionV relativeFrom="paragraph">
              <wp:posOffset>-439122</wp:posOffset>
            </wp:positionV>
            <wp:extent cx="10664425" cy="15078270"/>
            <wp:effectExtent l="0" t="0" r="3810" b="0"/>
            <wp:wrapNone/>
            <wp:docPr id="1" name="Picture 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FY2019 A3 POSTER 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4425" cy="1507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4D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0F4BA10A">
                <wp:simplePos x="0" y="0"/>
                <wp:positionH relativeFrom="margin">
                  <wp:posOffset>251318</wp:posOffset>
                </wp:positionH>
                <wp:positionV relativeFrom="paragraph">
                  <wp:posOffset>12754688</wp:posOffset>
                </wp:positionV>
                <wp:extent cx="4590415" cy="895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C174D0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  <w:r w:rsidRPr="00C174D0"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4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1004.3pt;width:361.45pt;height:7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" filled="f" stroked="f">
                <v:textbox>
                  <w:txbxContent>
                    <w:p w14:paraId="448023D3" w14:textId="2B7938AE" w:rsidR="00820EFD" w:rsidRPr="00C174D0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  <w:r w:rsidRPr="00C174D0">
                        <w:rPr>
                          <w:rFonts w:ascii="Arial Black" w:hAnsi="Arial Black"/>
                          <w:sz w:val="72"/>
                          <w:szCs w:val="72"/>
                        </w:rPr>
                        <w:t>DATE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66C44" w:rsidSect="00C174D0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1E3860"/>
    <w:rsid w:val="00355895"/>
    <w:rsid w:val="00820EFD"/>
    <w:rsid w:val="00992344"/>
    <w:rsid w:val="009A4CCD"/>
    <w:rsid w:val="00C16A93"/>
    <w:rsid w:val="00C174D0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2019-07-09T14:37:00Z</dcterms:created>
  <dcterms:modified xsi:type="dcterms:W3CDTF">2019-07-09T14:37:00Z</dcterms:modified>
</cp:coreProperties>
</file>