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32835BC9" w:rsidR="00F66C44" w:rsidRDefault="0020597C" w:rsidP="009A4CCD">
      <w:pPr>
        <w:spacing w:after="0" w:line="240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1D6B3F1" wp14:editId="679843FF">
            <wp:simplePos x="0" y="0"/>
            <wp:positionH relativeFrom="page">
              <wp:posOffset>17430</wp:posOffset>
            </wp:positionH>
            <wp:positionV relativeFrom="paragraph">
              <wp:posOffset>-438358</wp:posOffset>
            </wp:positionV>
            <wp:extent cx="10677210" cy="15096346"/>
            <wp:effectExtent l="0" t="0" r="0" b="0"/>
            <wp:wrapNone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FY2019 A3 POSTER OB v2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210" cy="1509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09C23E29">
                <wp:simplePos x="0" y="0"/>
                <wp:positionH relativeFrom="margin">
                  <wp:posOffset>1464621</wp:posOffset>
                </wp:positionH>
                <wp:positionV relativeFrom="paragraph">
                  <wp:posOffset>4730257</wp:posOffset>
                </wp:positionV>
                <wp:extent cx="3134995" cy="9328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932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BD6EAB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BD6EAB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4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5.3pt;margin-top:372.45pt;width:246.85pt;height:73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JSDAIAAPQDAAAOAAAAZHJzL2Uyb0RvYy54bWysU9tuGyEQfa/Uf0C813uxt7F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" filled="f" stroked="f">
                <v:textbox>
                  <w:txbxContent>
                    <w:p w14:paraId="448023D3" w14:textId="2B7938AE" w:rsidR="00820EFD" w:rsidRPr="00BD6EAB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BD6EAB">
                        <w:rPr>
                          <w:rFonts w:ascii="Arial Black" w:hAnsi="Arial Black"/>
                          <w:sz w:val="48"/>
                          <w:szCs w:val="48"/>
                        </w:rPr>
                        <w:t>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EA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40B2D804">
                <wp:simplePos x="0" y="0"/>
                <wp:positionH relativeFrom="margin">
                  <wp:posOffset>1128395</wp:posOffset>
                </wp:positionH>
                <wp:positionV relativeFrom="paragraph">
                  <wp:posOffset>6858000</wp:posOffset>
                </wp:positionV>
                <wp:extent cx="8079740" cy="51504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9740" cy="515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BD6EAB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BD6EAB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MENU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C382" id="_x0000_s1027" type="#_x0000_t202" style="position:absolute;margin-left:88.85pt;margin-top:540pt;width:636.2pt;height:405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" filled="f" stroked="f">
                <v:textbox>
                  <w:txbxContent>
                    <w:p w14:paraId="28F88C9B" w14:textId="69755177" w:rsidR="00820EFD" w:rsidRPr="00BD6EAB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BD6EAB">
                        <w:rPr>
                          <w:rFonts w:ascii="Arial Black" w:hAnsi="Arial Black"/>
                          <w:sz w:val="44"/>
                          <w:szCs w:val="44"/>
                        </w:rPr>
                        <w:t>MENU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66C44" w:rsidSect="00BD6EAB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1E3860"/>
    <w:rsid w:val="0020597C"/>
    <w:rsid w:val="00355895"/>
    <w:rsid w:val="00820EFD"/>
    <w:rsid w:val="009A4CCD"/>
    <w:rsid w:val="00BD6EAB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2019-07-09T14:38:00Z</dcterms:created>
  <dcterms:modified xsi:type="dcterms:W3CDTF">2019-07-09T14:38:00Z</dcterms:modified>
</cp:coreProperties>
</file>