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22E42" w14:textId="26F3582E" w:rsidR="00F66C44" w:rsidRDefault="00DB1082" w:rsidP="009A4CCD">
      <w:pPr>
        <w:spacing w:after="0" w:line="240" w:lineRule="auto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67C4DAA" wp14:editId="4284DBC2">
                <wp:simplePos x="0" y="0"/>
                <wp:positionH relativeFrom="column">
                  <wp:posOffset>2453640</wp:posOffset>
                </wp:positionH>
                <wp:positionV relativeFrom="paragraph">
                  <wp:posOffset>6092825</wp:posOffset>
                </wp:positionV>
                <wp:extent cx="6344285" cy="6343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4285" cy="63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023D3" w14:textId="2B7938AE" w:rsidR="00820EFD" w:rsidRPr="00DF187C" w:rsidRDefault="00820EFD" w:rsidP="00820EF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DF187C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C4D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2pt;margin-top:479.75pt;width:499.55pt;height:49.9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" filled="f" stroked="f">
                <v:textbox>
                  <w:txbxContent>
                    <w:p w14:paraId="448023D3" w14:textId="2B7938AE" w:rsidR="00820EFD" w:rsidRPr="00DF187C" w:rsidRDefault="00820EFD" w:rsidP="00820EFD">
                      <w:pPr>
                        <w:spacing w:after="0" w:line="240" w:lineRule="auto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DF187C">
                        <w:rPr>
                          <w:rFonts w:ascii="Arial Black" w:hAnsi="Arial Black"/>
                          <w:sz w:val="52"/>
                          <w:szCs w:val="52"/>
                        </w:rPr>
                        <w:t>DATE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6EC382" wp14:editId="5D2245A4">
                <wp:simplePos x="0" y="0"/>
                <wp:positionH relativeFrom="margin">
                  <wp:posOffset>848995</wp:posOffset>
                </wp:positionH>
                <wp:positionV relativeFrom="paragraph">
                  <wp:posOffset>8406765</wp:posOffset>
                </wp:positionV>
                <wp:extent cx="8061325" cy="397446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1325" cy="3974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8C9B" w14:textId="69755177" w:rsidR="00820EFD" w:rsidRPr="00DF187C" w:rsidRDefault="00820EFD" w:rsidP="00820EF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DF187C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MENU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C382" id="_x0000_s1027" type="#_x0000_t202" style="position:absolute;margin-left:66.85pt;margin-top:661.95pt;width:634.75pt;height:312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" filled="f" stroked="f">
                <v:textbox>
                  <w:txbxContent>
                    <w:p w14:paraId="28F88C9B" w14:textId="69755177" w:rsidR="00820EFD" w:rsidRPr="00DF187C" w:rsidRDefault="00820EFD" w:rsidP="00820EF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DF187C">
                        <w:rPr>
                          <w:rFonts w:ascii="Arial Black" w:hAnsi="Arial Black"/>
                          <w:sz w:val="44"/>
                          <w:szCs w:val="44"/>
                        </w:rPr>
                        <w:t>MENU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FD9AB14" wp14:editId="7A0EEE7E">
            <wp:simplePos x="0" y="0"/>
            <wp:positionH relativeFrom="page">
              <wp:align>right</wp:align>
            </wp:positionH>
            <wp:positionV relativeFrom="paragraph">
              <wp:posOffset>-457239</wp:posOffset>
            </wp:positionV>
            <wp:extent cx="10677624" cy="15096931"/>
            <wp:effectExtent l="0" t="0" r="0" b="0"/>
            <wp:wrapNone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MW2019 A3 POSTER OB [Welsh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624" cy="1509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6C44" w:rsidSect="00DF187C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FD"/>
    <w:rsid w:val="001E3860"/>
    <w:rsid w:val="00820EFD"/>
    <w:rsid w:val="009A4CCD"/>
    <w:rsid w:val="00DB1082"/>
    <w:rsid w:val="00DF187C"/>
    <w:rsid w:val="00F6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F6B71"/>
  <w15:docId w15:val="{60201220-9D9A-4519-BACB-786D85BB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lackthorn\Redirected%20Folders\TeresaHill\Desktop\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doc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Hill</dc:creator>
  <cp:lastModifiedBy>Teresa Watson</cp:lastModifiedBy>
  <cp:revision>2</cp:revision>
  <dcterms:created xsi:type="dcterms:W3CDTF">2019-07-09T14:36:00Z</dcterms:created>
  <dcterms:modified xsi:type="dcterms:W3CDTF">2019-07-09T14:36:00Z</dcterms:modified>
</cp:coreProperties>
</file>