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C22E42" w14:textId="43F76E7C" w:rsidR="00F66C44" w:rsidRDefault="00DF187C" w:rsidP="009A4CCD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67C4DAA" wp14:editId="523CB706">
                <wp:simplePos x="0" y="0"/>
                <wp:positionH relativeFrom="column">
                  <wp:posOffset>1856740</wp:posOffset>
                </wp:positionH>
                <wp:positionV relativeFrom="paragraph">
                  <wp:posOffset>6092397</wp:posOffset>
                </wp:positionV>
                <wp:extent cx="6941820" cy="63436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820" cy="634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023D3" w14:textId="2B7938AE" w:rsidR="00820EFD" w:rsidRPr="00DF187C" w:rsidRDefault="00820EFD" w:rsidP="00820EFD">
                            <w:pPr>
                              <w:spacing w:after="0" w:line="240" w:lineRule="auto"/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</w:pPr>
                            <w:bookmarkStart w:id="0" w:name="_GoBack"/>
                            <w:r w:rsidRPr="00DF187C">
                              <w:rPr>
                                <w:rFonts w:ascii="Arial Black" w:hAnsi="Arial Black"/>
                                <w:sz w:val="52"/>
                                <w:szCs w:val="52"/>
                              </w:rPr>
                              <w:t>DATE HERE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C4D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6.2pt;margin-top:479.7pt;width:546.6pt;height:49.9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" filled="f" stroked="f">
                <v:textbox>
                  <w:txbxContent>
                    <w:p w14:paraId="448023D3" w14:textId="2B7938AE" w:rsidR="00820EFD" w:rsidRPr="00DF187C" w:rsidRDefault="00820EFD" w:rsidP="00820EFD">
                      <w:pPr>
                        <w:spacing w:after="0" w:line="240" w:lineRule="auto"/>
                        <w:rPr>
                          <w:rFonts w:ascii="Arial Black" w:hAnsi="Arial Black"/>
                          <w:sz w:val="52"/>
                          <w:szCs w:val="52"/>
                        </w:rPr>
                      </w:pPr>
                      <w:bookmarkStart w:id="1" w:name="_GoBack"/>
                      <w:r w:rsidRPr="00DF187C">
                        <w:rPr>
                          <w:rFonts w:ascii="Arial Black" w:hAnsi="Arial Black"/>
                          <w:sz w:val="52"/>
                          <w:szCs w:val="52"/>
                        </w:rPr>
                        <w:t>DATE HERE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6EC382" wp14:editId="256080D0">
                <wp:simplePos x="0" y="0"/>
                <wp:positionH relativeFrom="margin">
                  <wp:posOffset>848995</wp:posOffset>
                </wp:positionH>
                <wp:positionV relativeFrom="paragraph">
                  <wp:posOffset>8667750</wp:posOffset>
                </wp:positionV>
                <wp:extent cx="8061325" cy="3713480"/>
                <wp:effectExtent l="0" t="0" r="0" b="127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1325" cy="371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88C9B" w14:textId="69755177" w:rsidR="00820EFD" w:rsidRPr="00DF187C" w:rsidRDefault="00820EFD" w:rsidP="00820EFD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</w:pPr>
                            <w:r w:rsidRPr="00DF187C">
                              <w:rPr>
                                <w:rFonts w:ascii="Arial Black" w:hAnsi="Arial Black"/>
                                <w:sz w:val="44"/>
                                <w:szCs w:val="44"/>
                              </w:rPr>
                              <w:t>MENU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EC382" id="_x0000_s1027" type="#_x0000_t202" style="position:absolute;margin-left:66.85pt;margin-top:682.5pt;width:634.75pt;height:292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" filled="f" stroked="f">
                <v:textbox>
                  <w:txbxContent>
                    <w:p w14:paraId="28F88C9B" w14:textId="69755177" w:rsidR="00820EFD" w:rsidRPr="00DF187C" w:rsidRDefault="00820EFD" w:rsidP="00820EFD">
                      <w:pPr>
                        <w:spacing w:after="0" w:line="240" w:lineRule="auto"/>
                        <w:jc w:val="center"/>
                        <w:rPr>
                          <w:rFonts w:ascii="Arial Black" w:hAnsi="Arial Black"/>
                          <w:sz w:val="44"/>
                          <w:szCs w:val="44"/>
                        </w:rPr>
                      </w:pPr>
                      <w:r w:rsidRPr="00DF187C">
                        <w:rPr>
                          <w:rFonts w:ascii="Arial Black" w:hAnsi="Arial Black"/>
                          <w:sz w:val="44"/>
                          <w:szCs w:val="44"/>
                        </w:rPr>
                        <w:t>MENU HERE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E0C485E" wp14:editId="32C0AE70">
            <wp:simplePos x="0" y="0"/>
            <wp:positionH relativeFrom="page">
              <wp:align>right</wp:align>
            </wp:positionH>
            <wp:positionV relativeFrom="paragraph">
              <wp:posOffset>-457312</wp:posOffset>
            </wp:positionV>
            <wp:extent cx="10677421" cy="15096931"/>
            <wp:effectExtent l="0" t="0" r="0" b="0"/>
            <wp:wrapNone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SMW2019 A3 POSTER OB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421" cy="15096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6C44" w:rsidSect="00DF187C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FD"/>
    <w:rsid w:val="001E3860"/>
    <w:rsid w:val="00820EFD"/>
    <w:rsid w:val="009A4CCD"/>
    <w:rsid w:val="00DF187C"/>
    <w:rsid w:val="00F6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F6B71"/>
  <w15:docId w15:val="{60201220-9D9A-4519-BACB-786D85BB3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0E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blackthorn\Redirected%20Folders\TeresaHill\Desktop\Word%20do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doc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Hill</dc:creator>
  <cp:lastModifiedBy>Teresa Watson</cp:lastModifiedBy>
  <cp:revision>2</cp:revision>
  <dcterms:created xsi:type="dcterms:W3CDTF">2019-07-08T12:09:00Z</dcterms:created>
  <dcterms:modified xsi:type="dcterms:W3CDTF">2019-07-08T12:09:00Z</dcterms:modified>
</cp:coreProperties>
</file>