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369A02ED" w:rsidR="00F66C44" w:rsidRDefault="0048350D" w:rsidP="009A4CCD">
      <w:pPr>
        <w:spacing w:after="0" w:line="240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4D6F0B59">
                <wp:simplePos x="0" y="0"/>
                <wp:positionH relativeFrom="margin">
                  <wp:align>center</wp:align>
                </wp:positionH>
                <wp:positionV relativeFrom="paragraph">
                  <wp:posOffset>5761679</wp:posOffset>
                </wp:positionV>
                <wp:extent cx="5674360" cy="26955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36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820EFD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820EFD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MENU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C3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3.7pt;width:446.8pt;height:212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" filled="f" stroked="f">
                <v:textbox>
                  <w:txbxContent>
                    <w:p w14:paraId="28F88C9B" w14:textId="69755177" w:rsidR="00820EFD" w:rsidRPr="00820EFD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820EFD">
                        <w:rPr>
                          <w:rFonts w:ascii="Arial Black" w:hAnsi="Arial Black"/>
                          <w:sz w:val="32"/>
                          <w:szCs w:val="32"/>
                        </w:rPr>
                        <w:t>MENU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67C4DAA" wp14:editId="3ABCB84A">
                <wp:simplePos x="0" y="0"/>
                <wp:positionH relativeFrom="column">
                  <wp:posOffset>1501775</wp:posOffset>
                </wp:positionH>
                <wp:positionV relativeFrom="paragraph">
                  <wp:posOffset>4189095</wp:posOffset>
                </wp:positionV>
                <wp:extent cx="4664710" cy="4102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4710" cy="41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23D3" w14:textId="2B7938AE" w:rsidR="00820EFD" w:rsidRPr="00820EFD" w:rsidRDefault="00820EFD" w:rsidP="00820EF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820EFD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4DAA" id="_x0000_s1027" type="#_x0000_t202" style="position:absolute;margin-left:118.25pt;margin-top:329.85pt;width:367.3pt;height:32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" filled="f" stroked="f">
                <v:textbox>
                  <w:txbxContent>
                    <w:p w14:paraId="448023D3" w14:textId="2B7938AE" w:rsidR="00820EFD" w:rsidRPr="00820EFD" w:rsidRDefault="00820EFD" w:rsidP="00820EFD">
                      <w:pPr>
                        <w:spacing w:after="0" w:line="240" w:lineRule="auto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820EFD">
                        <w:rPr>
                          <w:rFonts w:ascii="Arial Black" w:hAnsi="Arial Black"/>
                          <w:sz w:val="40"/>
                          <w:szCs w:val="40"/>
                        </w:rPr>
                        <w:t>DATE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EBCD3B3" wp14:editId="2D967BDC">
            <wp:simplePos x="0" y="0"/>
            <wp:positionH relativeFrom="page">
              <wp:align>right</wp:align>
            </wp:positionH>
            <wp:positionV relativeFrom="paragraph">
              <wp:posOffset>-457589</wp:posOffset>
            </wp:positionV>
            <wp:extent cx="7536227" cy="10655559"/>
            <wp:effectExtent l="0" t="0" r="7620" b="0"/>
            <wp:wrapNone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2019 A3 POSTER OB [Welsh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227" cy="1065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44" w:rsidSect="00820E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1E3860"/>
    <w:rsid w:val="0048350D"/>
    <w:rsid w:val="00820EFD"/>
    <w:rsid w:val="009A4CCD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2019-07-09T14:42:00Z</dcterms:created>
  <dcterms:modified xsi:type="dcterms:W3CDTF">2019-07-09T14:42:00Z</dcterms:modified>
</cp:coreProperties>
</file>