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16C1F35F" w:rsidR="00F66C44" w:rsidRDefault="00E30612" w:rsidP="009A4CC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6587544C">
                <wp:simplePos x="0" y="0"/>
                <wp:positionH relativeFrom="column">
                  <wp:posOffset>591185</wp:posOffset>
                </wp:positionH>
                <wp:positionV relativeFrom="paragraph">
                  <wp:posOffset>5902960</wp:posOffset>
                </wp:positionV>
                <wp:extent cx="5567045" cy="269557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045" cy="2695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820EFD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820EFD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MENU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C3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55pt;margin-top:464.8pt;width:438.35pt;height:21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" filled="f" stroked="f">
                <v:textbox>
                  <w:txbxContent>
                    <w:p w14:paraId="28F88C9B" w14:textId="69755177" w:rsidR="00820EFD" w:rsidRPr="00820EFD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bookmarkStart w:id="1" w:name="_GoBack"/>
                      <w:r w:rsidRPr="00820EFD">
                        <w:rPr>
                          <w:rFonts w:ascii="Arial Black" w:hAnsi="Arial Black"/>
                          <w:sz w:val="32"/>
                          <w:szCs w:val="32"/>
                        </w:rPr>
                        <w:t>MENU HERE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2B3568" wp14:editId="3EB2E0CF">
            <wp:simplePos x="0" y="0"/>
            <wp:positionH relativeFrom="page">
              <wp:align>left</wp:align>
            </wp:positionH>
            <wp:positionV relativeFrom="paragraph">
              <wp:posOffset>-454959</wp:posOffset>
            </wp:positionV>
            <wp:extent cx="7585942" cy="10663518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MW Roast Dinner Day OB Pap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120" cy="1066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44" w:rsidSect="00820E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820EFD"/>
    <w:rsid w:val="009A4CCD"/>
    <w:rsid w:val="00E30612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2019-07-08T12:01:00Z</dcterms:created>
  <dcterms:modified xsi:type="dcterms:W3CDTF">2019-07-08T12:01:00Z</dcterms:modified>
</cp:coreProperties>
</file>