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04CA47B3" w:rsidR="00F66C44" w:rsidRDefault="00C078EF" w:rsidP="009A4CC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C382" wp14:editId="7E7F5F40">
                <wp:simplePos x="0" y="0"/>
                <wp:positionH relativeFrom="margin">
                  <wp:posOffset>867410</wp:posOffset>
                </wp:positionH>
                <wp:positionV relativeFrom="paragraph">
                  <wp:posOffset>8574405</wp:posOffset>
                </wp:positionV>
                <wp:extent cx="8229600" cy="4198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419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8C9B" w14:textId="69755177" w:rsidR="00820EFD" w:rsidRPr="00C078EF" w:rsidRDefault="00820EFD" w:rsidP="00820EF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C078EF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MENU HERE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C3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3pt;margin-top:675.15pt;width:9in;height:33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" filled="f" stroked="f">
                <v:textbox>
                  <w:txbxContent>
                    <w:p w14:paraId="28F88C9B" w14:textId="69755177" w:rsidR="00820EFD" w:rsidRPr="00C078EF" w:rsidRDefault="00820EFD" w:rsidP="00820EF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bookmarkStart w:id="1" w:name="_GoBack"/>
                      <w:r w:rsidRPr="00C078EF">
                        <w:rPr>
                          <w:rFonts w:ascii="Arial Black" w:hAnsi="Arial Black"/>
                          <w:sz w:val="48"/>
                          <w:szCs w:val="48"/>
                        </w:rPr>
                        <w:t>MENU HERE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62B3568" wp14:editId="045532F9">
            <wp:simplePos x="0" y="0"/>
            <wp:positionH relativeFrom="page">
              <wp:align>left</wp:align>
            </wp:positionH>
            <wp:positionV relativeFrom="paragraph">
              <wp:posOffset>-454959</wp:posOffset>
            </wp:positionV>
            <wp:extent cx="10739837" cy="15096931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MW Roast Dinner Day OB Pap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286" cy="15108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C44" w:rsidSect="00C078EF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820EFD"/>
    <w:rsid w:val="009A4CCD"/>
    <w:rsid w:val="00C078EF"/>
    <w:rsid w:val="00E30612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2019-07-08T12:07:00Z</dcterms:created>
  <dcterms:modified xsi:type="dcterms:W3CDTF">2019-07-08T12:07:00Z</dcterms:modified>
</cp:coreProperties>
</file>