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C22E42" w14:textId="22EDDE62" w:rsidR="00F66C44" w:rsidRDefault="00670B4D" w:rsidP="009A4CCD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66EC382" wp14:editId="43E13B33">
                <wp:simplePos x="0" y="0"/>
                <wp:positionH relativeFrom="margin">
                  <wp:posOffset>867410</wp:posOffset>
                </wp:positionH>
                <wp:positionV relativeFrom="paragraph">
                  <wp:posOffset>8220075</wp:posOffset>
                </wp:positionV>
                <wp:extent cx="8229600" cy="455295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0" cy="455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88C9B" w14:textId="69755177" w:rsidR="00820EFD" w:rsidRPr="00C078EF" w:rsidRDefault="00820EFD" w:rsidP="00820EF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</w:pPr>
                            <w:bookmarkStart w:id="0" w:name="_GoBack"/>
                            <w:r w:rsidRPr="00C078EF"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>MENU HERE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6EC3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8.3pt;margin-top:647.25pt;width:9in;height:358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" filled="f" stroked="f">
                <v:textbox>
                  <w:txbxContent>
                    <w:p w14:paraId="28F88C9B" w14:textId="69755177" w:rsidR="00820EFD" w:rsidRPr="00C078EF" w:rsidRDefault="00820EFD" w:rsidP="00820EF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48"/>
                          <w:szCs w:val="48"/>
                        </w:rPr>
                      </w:pPr>
                      <w:bookmarkStart w:id="1" w:name="_GoBack"/>
                      <w:r w:rsidRPr="00C078EF">
                        <w:rPr>
                          <w:rFonts w:ascii="Arial Black" w:hAnsi="Arial Black"/>
                          <w:sz w:val="48"/>
                          <w:szCs w:val="48"/>
                        </w:rPr>
                        <w:t>MENU HERE</w:t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7CE70C7" wp14:editId="1A790ACE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10739780" cy="15096931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SMW Roast Dinner Day OB Paper [Welsh]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2854" cy="15101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66C44" w:rsidSect="00C078EF">
      <w:pgSz w:w="16838" w:h="23811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1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EFD"/>
    <w:rsid w:val="00670B4D"/>
    <w:rsid w:val="00820EFD"/>
    <w:rsid w:val="009A4CCD"/>
    <w:rsid w:val="00C078EF"/>
    <w:rsid w:val="00E30612"/>
    <w:rsid w:val="00F6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BF6B71"/>
  <w15:docId w15:val="{60201220-9D9A-4519-BACB-786D85BB3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0E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blackthorn\Redirected%20Folders\TeresaHill\Desktop\Word%20do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 doc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Hill</dc:creator>
  <cp:lastModifiedBy>Teresa Watson</cp:lastModifiedBy>
  <cp:revision>2</cp:revision>
  <dcterms:created xsi:type="dcterms:W3CDTF">2019-07-09T14:35:00Z</dcterms:created>
  <dcterms:modified xsi:type="dcterms:W3CDTF">2019-07-09T14:35:00Z</dcterms:modified>
</cp:coreProperties>
</file>